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65" w:type="dxa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3827"/>
        <w:gridCol w:w="3828"/>
        <w:gridCol w:w="3685"/>
      </w:tblGrid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7315A5" w:rsidRPr="00BB79EE" w:rsidRDefault="00230B39" w:rsidP="007315A5">
            <w:pPr>
              <w:ind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  <w:lang w:eastAsia="ja-JP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三</w:t>
            </w:r>
            <w:r w:rsidR="007315A5" w:rsidRPr="00BB79EE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月</w:t>
            </w:r>
          </w:p>
          <w:p w:rsidR="007315A5" w:rsidRPr="00E56436" w:rsidRDefault="00230B39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</w:pPr>
            <w:r w:rsidRPr="00E56436"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  <w:t>March</w:t>
            </w:r>
          </w:p>
          <w:p w:rsidR="007315A5" w:rsidRDefault="00D57BCC" w:rsidP="00507604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17616" cy="1924334"/>
                  <wp:effectExtent l="19050" t="0" r="0" b="0"/>
                  <wp:docPr id="10" name="図 10" descr="http://www.susansdailydose-2012.com/resources/JANUARY/march-saint-patricks-luck.png?timestamp=1390152594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usansdailydose-2012.com/resources/JANUARY/march-saint-patricks-luck.png?timestamp=1390152594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495" cy="194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5A5" w:rsidRPr="00D00BAC" w:rsidRDefault="007315A5" w:rsidP="007315A5">
            <w:pPr>
              <w:ind w:right="90"/>
              <w:rPr>
                <w:sz w:val="48"/>
                <w:szCs w:val="48"/>
                <w:lang w:eastAsia="ja-JP"/>
              </w:rPr>
            </w:pPr>
          </w:p>
        </w:tc>
        <w:tc>
          <w:tcPr>
            <w:tcW w:w="3828" w:type="dxa"/>
            <w:vAlign w:val="center"/>
          </w:tcPr>
          <w:p w:rsidR="007315A5" w:rsidRPr="00BB79EE" w:rsidRDefault="00230B39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四</w:t>
            </w:r>
            <w:r w:rsidR="007315A5" w:rsidRPr="00BB79EE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月</w:t>
            </w:r>
          </w:p>
          <w:p w:rsidR="007315A5" w:rsidRPr="00E56436" w:rsidRDefault="00230B39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</w:pPr>
            <w:r w:rsidRPr="00E56436"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  <w:t>April</w:t>
            </w:r>
          </w:p>
          <w:p w:rsidR="007315A5" w:rsidRPr="00D00BAC" w:rsidRDefault="00D57BCC" w:rsidP="00507604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45209" cy="1910686"/>
                  <wp:effectExtent l="19050" t="0" r="2691" b="0"/>
                  <wp:docPr id="16" name="図 16" descr="http://content.mycutegraphics.com/graphics/month/april/month-of-april-show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ontent.mycutegraphics.com/graphics/month/april/month-of-april-show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26" cy="1924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7315A5" w:rsidRPr="00BB79EE" w:rsidRDefault="00230B39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五</w:t>
            </w:r>
            <w:r w:rsidR="007315A5" w:rsidRPr="00BB79EE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月</w:t>
            </w:r>
          </w:p>
          <w:p w:rsidR="007315A5" w:rsidRPr="00E56436" w:rsidRDefault="00230B39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</w:pPr>
            <w:r w:rsidRPr="00E56436"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  <w:lang w:eastAsia="ja-JP"/>
              </w:rPr>
              <w:t>May</w:t>
            </w:r>
          </w:p>
          <w:p w:rsidR="007315A5" w:rsidRPr="00D00BAC" w:rsidRDefault="00D57BCC" w:rsidP="00507604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028114" cy="1903559"/>
                  <wp:effectExtent l="19050" t="0" r="0" b="0"/>
                  <wp:docPr id="19" name="図 19" descr="http://2.bp.blogspot.com/-4x449jR_4uY/UX3l-_1VLXI/AAAAAAAAEMg/WmSFdah1ftE/s1600/month-of-may-flow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4x449jR_4uY/UX3l-_1VLXI/AAAAAAAAEMg/WmSFdah1ftE/s1600/month-of-may-flow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550" cy="1904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946D5A" w:rsidRDefault="00946D5A" w:rsidP="00946D5A">
            <w:pPr>
              <w:ind w:left="90" w:right="90"/>
              <w:jc w:val="center"/>
              <w:rPr>
                <w:sz w:val="60"/>
                <w:szCs w:val="60"/>
                <w:lang w:eastAsia="ja-JP"/>
              </w:rPr>
            </w:pPr>
            <w:r w:rsidRPr="00E93186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ひな祭り</w:t>
            </w:r>
            <w:r w:rsidRPr="00E93186">
              <w:rPr>
                <w:sz w:val="60"/>
                <w:szCs w:val="60"/>
              </w:rPr>
              <w:t>Dolls Festival</w:t>
            </w:r>
          </w:p>
          <w:p w:rsidR="007315A5" w:rsidRPr="00230B39" w:rsidRDefault="00381A73" w:rsidP="00946D5A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object w:dxaOrig="5190" w:dyaOrig="4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67.65pt;height:160.1pt" o:ole="">
                  <v:imagedata r:id="rId9" o:title=""/>
                </v:shape>
                <o:OLEObject Type="Embed" ProgID="PBrush" ShapeID="_x0000_i1028" DrawAspect="Content" ObjectID="_1454740357" r:id="rId10"/>
              </w:object>
            </w:r>
          </w:p>
        </w:tc>
        <w:tc>
          <w:tcPr>
            <w:tcW w:w="3828" w:type="dxa"/>
            <w:vAlign w:val="center"/>
          </w:tcPr>
          <w:p w:rsidR="007315A5" w:rsidRPr="00942965" w:rsidRDefault="00553705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花</w:t>
            </w:r>
          </w:p>
          <w:p w:rsidR="007315A5" w:rsidRPr="00E56436" w:rsidRDefault="00230B39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</w:pPr>
            <w:r w:rsidRPr="00E56436"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  <w:t>Flower</w:t>
            </w:r>
          </w:p>
          <w:p w:rsidR="007315A5" w:rsidRPr="00D00BAC" w:rsidRDefault="00553705" w:rsidP="00507604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10302" cy="1919269"/>
                  <wp:effectExtent l="19050" t="0" r="0" b="0"/>
                  <wp:docPr id="7" name="図 7" descr="http://upload.wikimedia.org/wikipedia/commons/6/66/White_Flower_Clos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6/66/White_Flower_Close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390" cy="19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7315A5" w:rsidRPr="00942965" w:rsidRDefault="00553705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桜</w:t>
            </w:r>
          </w:p>
          <w:p w:rsidR="007315A5" w:rsidRPr="00E56436" w:rsidRDefault="00230B39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 w:rsidRPr="00E56436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Cherry</w:t>
            </w:r>
            <w:r w:rsidR="00CA77CB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-b</w:t>
            </w:r>
            <w:r w:rsidRPr="00E56436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lossom</w:t>
            </w:r>
          </w:p>
          <w:p w:rsidR="007315A5" w:rsidRPr="00D00BAC" w:rsidRDefault="00966F62" w:rsidP="00507604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113564" cy="1910686"/>
                  <wp:effectExtent l="19050" t="0" r="986" b="0"/>
                  <wp:docPr id="73" name="図 73" descr="http://illpop.com/img_illust/school/event01_a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illpop.com/img_illust/school/event01_a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446" cy="192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A22618" w:rsidRPr="006D0151" w:rsidRDefault="00A22618" w:rsidP="00A22618">
            <w:pPr>
              <w:ind w:left="90" w:right="90"/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  <w:r w:rsidRPr="006D0151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いちご大福</w:t>
            </w:r>
          </w:p>
          <w:p w:rsidR="00A22618" w:rsidRDefault="00A22618" w:rsidP="00A22618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6D0151">
              <w:rPr>
                <w:rFonts w:ascii="Arial" w:hAnsi="Arial" w:cs="Arial" w:hint="eastAsia"/>
                <w:color w:val="000000"/>
                <w:sz w:val="48"/>
                <w:szCs w:val="48"/>
                <w:shd w:val="clear" w:color="auto" w:fill="FFFFFF"/>
              </w:rPr>
              <w:t xml:space="preserve">Strawberry </w:t>
            </w:r>
          </w:p>
          <w:p w:rsidR="00A22618" w:rsidRPr="006D0151" w:rsidRDefault="00A22618" w:rsidP="00A22618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6D0151">
              <w:rPr>
                <w:rFonts w:ascii="Arial" w:hAnsi="Arial" w:cs="Arial" w:hint="eastAsia"/>
                <w:color w:val="000000"/>
                <w:sz w:val="48"/>
                <w:szCs w:val="48"/>
                <w:shd w:val="clear" w:color="auto" w:fill="FFFFFF"/>
              </w:rPr>
              <w:t>rice cake</w:t>
            </w:r>
          </w:p>
          <w:p w:rsidR="007315A5" w:rsidRDefault="00A22618" w:rsidP="00A22618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  <w:r>
              <w:object w:dxaOrig="4845" w:dyaOrig="4185">
                <v:shape id="_x0000_i1027" type="#_x0000_t75" style="width:163.35pt;height:140.8pt" o:ole="">
                  <v:imagedata r:id="rId13" o:title=""/>
                </v:shape>
                <o:OLEObject Type="Embed" ProgID="PBrush" ShapeID="_x0000_i1027" DrawAspect="Content" ObjectID="_1454740358" r:id="rId14"/>
              </w:object>
            </w:r>
          </w:p>
        </w:tc>
        <w:tc>
          <w:tcPr>
            <w:tcW w:w="3828" w:type="dxa"/>
            <w:vAlign w:val="center"/>
          </w:tcPr>
          <w:p w:rsidR="008F2572" w:rsidRDefault="008F2572" w:rsidP="008F2572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  <w:r w:rsidRPr="00FA1C8B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雨</w:t>
            </w:r>
          </w:p>
          <w:p w:rsidR="008F2572" w:rsidRDefault="008F2572" w:rsidP="008F2572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  <w:r w:rsidRPr="00C82E9B"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  <w:t>Rain</w:t>
            </w:r>
          </w:p>
          <w:p w:rsidR="00B21411" w:rsidRPr="00D57BCC" w:rsidRDefault="008F2572" w:rsidP="008F2572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object w:dxaOrig="7305" w:dyaOrig="6720">
                <v:shape id="_x0000_i1025" type="#_x0000_t75" style="width:174.1pt;height:160.1pt" o:ole="">
                  <v:imagedata r:id="rId15" o:title=""/>
                </v:shape>
                <o:OLEObject Type="Embed" ProgID="PBrush" ShapeID="_x0000_i1025" DrawAspect="Content" ObjectID="_1454740359" r:id="rId16"/>
              </w:object>
            </w:r>
          </w:p>
        </w:tc>
        <w:tc>
          <w:tcPr>
            <w:tcW w:w="3685" w:type="dxa"/>
            <w:vAlign w:val="center"/>
          </w:tcPr>
          <w:p w:rsidR="00943FD0" w:rsidRDefault="00943FD0" w:rsidP="00943FD0">
            <w:pPr>
              <w:ind w:left="90" w:right="90"/>
              <w:jc w:val="center"/>
              <w:rPr>
                <w:sz w:val="48"/>
                <w:szCs w:val="48"/>
              </w:rPr>
            </w:pPr>
            <w:r w:rsidRPr="00C82E9B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草</w:t>
            </w:r>
          </w:p>
          <w:p w:rsidR="00943FD0" w:rsidRDefault="00943FD0" w:rsidP="00943FD0">
            <w:pPr>
              <w:ind w:left="90" w:right="90"/>
              <w:jc w:val="center"/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  <w:lang w:eastAsia="ja-JP"/>
              </w:rPr>
            </w:pPr>
            <w:r w:rsidRPr="00C82E9B"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  <w:t>Grass</w:t>
            </w:r>
          </w:p>
          <w:p w:rsidR="00B21411" w:rsidRPr="00D57BCC" w:rsidRDefault="00943FD0" w:rsidP="00943FD0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object w:dxaOrig="3510" w:dyaOrig="3225">
                <v:shape id="_x0000_i1026" type="#_x0000_t75" style="width:166.55pt;height:153.65pt" o:ole="">
                  <v:imagedata r:id="rId17" o:title=""/>
                </v:shape>
                <o:OLEObject Type="Embed" ProgID="PBrush" ShapeID="_x0000_i1026" DrawAspect="Content" ObjectID="_1454740360" r:id="rId18"/>
              </w:object>
            </w:r>
          </w:p>
        </w:tc>
      </w:tr>
    </w:tbl>
    <w:p w:rsidR="00BF142B" w:rsidRPr="00D00BAC" w:rsidRDefault="00BF142B" w:rsidP="00D00BAC">
      <w:pPr>
        <w:ind w:right="90"/>
        <w:rPr>
          <w:rFonts w:hint="eastAsia"/>
          <w:vanish/>
          <w:sz w:val="48"/>
          <w:szCs w:val="48"/>
          <w:lang w:eastAsia="ja-JP"/>
        </w:rPr>
      </w:pPr>
    </w:p>
    <w:sectPr w:rsidR="00BF142B" w:rsidRPr="00D00BAC" w:rsidSect="00672E9E">
      <w:type w:val="continuous"/>
      <w:pgSz w:w="12240" w:h="15840"/>
      <w:pgMar w:top="360" w:right="288" w:bottom="0" w:left="288" w:header="720" w:footer="720" w:gutter="0"/>
      <w:paperSrc w:first="4" w:other="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5B01" w:rsidRDefault="00FD5B01" w:rsidP="007315A5">
      <w:pPr>
        <w:spacing w:after="0" w:line="240" w:lineRule="auto"/>
      </w:pPr>
      <w:r>
        <w:separator/>
      </w:r>
    </w:p>
  </w:endnote>
  <w:endnote w:type="continuationSeparator" w:id="1">
    <w:p w:rsidR="00FD5B01" w:rsidRDefault="00FD5B01" w:rsidP="00731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5B01" w:rsidRDefault="00FD5B01" w:rsidP="007315A5">
      <w:pPr>
        <w:spacing w:after="0" w:line="240" w:lineRule="auto"/>
      </w:pPr>
      <w:r>
        <w:separator/>
      </w:r>
    </w:p>
  </w:footnote>
  <w:footnote w:type="continuationSeparator" w:id="1">
    <w:p w:rsidR="00FD5B01" w:rsidRDefault="00FD5B01" w:rsidP="00731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attachedTemplate r:id="rId1"/>
  <w:defaultTabStop w:val="720"/>
  <w:characterSpacingControl w:val="doNotCompress"/>
  <w:hdrShapeDefaults>
    <o:shapedefaults v:ext="edit" spidmax="13314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00BAC"/>
    <w:rsid w:val="000117B6"/>
    <w:rsid w:val="000D33AC"/>
    <w:rsid w:val="000E1264"/>
    <w:rsid w:val="000E702F"/>
    <w:rsid w:val="00143863"/>
    <w:rsid w:val="00151325"/>
    <w:rsid w:val="00230B39"/>
    <w:rsid w:val="00232C57"/>
    <w:rsid w:val="003141E7"/>
    <w:rsid w:val="00381A73"/>
    <w:rsid w:val="003E35CE"/>
    <w:rsid w:val="004216E4"/>
    <w:rsid w:val="00445DC3"/>
    <w:rsid w:val="005312EE"/>
    <w:rsid w:val="00553705"/>
    <w:rsid w:val="005846DC"/>
    <w:rsid w:val="005F017A"/>
    <w:rsid w:val="0064657F"/>
    <w:rsid w:val="00672E9E"/>
    <w:rsid w:val="006C482A"/>
    <w:rsid w:val="006D0151"/>
    <w:rsid w:val="007315A5"/>
    <w:rsid w:val="0086407B"/>
    <w:rsid w:val="008F2572"/>
    <w:rsid w:val="00942965"/>
    <w:rsid w:val="00943FD0"/>
    <w:rsid w:val="00946D5A"/>
    <w:rsid w:val="00953B3D"/>
    <w:rsid w:val="00966F62"/>
    <w:rsid w:val="00971F93"/>
    <w:rsid w:val="009D235C"/>
    <w:rsid w:val="00A10CFA"/>
    <w:rsid w:val="00A22618"/>
    <w:rsid w:val="00A35C09"/>
    <w:rsid w:val="00A643CA"/>
    <w:rsid w:val="00A91F78"/>
    <w:rsid w:val="00AA255B"/>
    <w:rsid w:val="00B21411"/>
    <w:rsid w:val="00B7258D"/>
    <w:rsid w:val="00BB79EE"/>
    <w:rsid w:val="00BF142B"/>
    <w:rsid w:val="00C50B58"/>
    <w:rsid w:val="00C82E9B"/>
    <w:rsid w:val="00CA77CB"/>
    <w:rsid w:val="00D00BAC"/>
    <w:rsid w:val="00D16A66"/>
    <w:rsid w:val="00D57BCC"/>
    <w:rsid w:val="00DD090F"/>
    <w:rsid w:val="00DD431E"/>
    <w:rsid w:val="00E51E69"/>
    <w:rsid w:val="00E556BE"/>
    <w:rsid w:val="00E56436"/>
    <w:rsid w:val="00E93186"/>
    <w:rsid w:val="00ED3587"/>
    <w:rsid w:val="00FA1C8B"/>
    <w:rsid w:val="00FD5B01"/>
    <w:rsid w:val="00FE6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2EE"/>
  </w:style>
  <w:style w:type="paragraph" w:styleId="3">
    <w:name w:val="heading 3"/>
    <w:basedOn w:val="a"/>
    <w:link w:val="30"/>
    <w:uiPriority w:val="9"/>
    <w:qFormat/>
    <w:rsid w:val="005312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5312EE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BF1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吹き出し (文字)"/>
    <w:basedOn w:val="a0"/>
    <w:link w:val="a4"/>
    <w:uiPriority w:val="99"/>
    <w:semiHidden/>
    <w:rsid w:val="000D33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0BAC"/>
  </w:style>
  <w:style w:type="paragraph" w:styleId="a6">
    <w:name w:val="header"/>
    <w:basedOn w:val="a"/>
    <w:link w:val="a7"/>
    <w:uiPriority w:val="99"/>
    <w:semiHidden/>
    <w:unhideWhenUsed/>
    <w:rsid w:val="007315A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7315A5"/>
  </w:style>
  <w:style w:type="paragraph" w:styleId="a8">
    <w:name w:val="footer"/>
    <w:basedOn w:val="a"/>
    <w:link w:val="a9"/>
    <w:uiPriority w:val="99"/>
    <w:semiHidden/>
    <w:unhideWhenUsed/>
    <w:rsid w:val="007315A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7315A5"/>
  </w:style>
  <w:style w:type="character" w:styleId="aa">
    <w:name w:val="Strong"/>
    <w:basedOn w:val="a0"/>
    <w:uiPriority w:val="22"/>
    <w:qFormat/>
    <w:rsid w:val="00E9318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4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My%20Documents\Downloads\AA7593_blank-card-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AA7593_blank-card-template (1)</Template>
  <TotalTime>180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 </cp:lastModifiedBy>
  <cp:revision>14</cp:revision>
  <cp:lastPrinted>2014-01-22T01:02:00Z</cp:lastPrinted>
  <dcterms:created xsi:type="dcterms:W3CDTF">2014-02-21T04:24:00Z</dcterms:created>
  <dcterms:modified xsi:type="dcterms:W3CDTF">2014-02-24T00:44:00Z</dcterms:modified>
</cp:coreProperties>
</file>