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65" w:type="dxa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3827"/>
        <w:gridCol w:w="3828"/>
        <w:gridCol w:w="3685"/>
      </w:tblGrid>
      <w:tr w:rsidR="00672E9E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672E9E" w:rsidRP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D00BAC"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  <w:t>お正月</w:t>
            </w: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D00BAC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New Year</w:t>
            </w:r>
          </w:p>
          <w:p w:rsidR="00D00BAC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155805" cy="1869743"/>
                  <wp:effectExtent l="19050" t="0" r="0" b="0"/>
                  <wp:docPr id="7" name="図 7" descr="http://www.adamgoldfein.com/wp-content/uploads/golaplannewy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damgoldfein.com/wp-content/uploads/golaplannewy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30" cy="188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D00BAC" w:rsidRP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</w:tc>
        <w:tc>
          <w:tcPr>
            <w:tcW w:w="3828" w:type="dxa"/>
            <w:vAlign w:val="center"/>
          </w:tcPr>
          <w:p w:rsidR="00672E9E" w:rsidRP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bookmarkStart w:id="0" w:name="_GoBack"/>
            <w:bookmarkEnd w:id="0"/>
            <w:proofErr w:type="spellStart"/>
            <w:r w:rsidRPr="00D00BAC"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  <w:t>大晦日</w:t>
            </w:r>
            <w:proofErr w:type="spellEnd"/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D00BAC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New Years Eve</w:t>
            </w: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51880" cy="1878368"/>
                  <wp:effectExtent l="19050" t="0" r="0" b="0"/>
                  <wp:docPr id="4" name="図 4" descr="http://funlava.com/wp-content/uploads/2013/10/new-years-eve-fireworks-dis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unlava.com/wp-content/uploads/2013/10/new-years-eve-fireworks-dis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618" cy="188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D00BAC" w:rsidRDefault="00D00BAC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D00BAC" w:rsidRPr="00D00BAC" w:rsidRDefault="00D00BAC" w:rsidP="000D33AC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  <w:tc>
          <w:tcPr>
            <w:tcW w:w="3685" w:type="dxa"/>
            <w:vAlign w:val="center"/>
          </w:tcPr>
          <w:p w:rsidR="00D00BAC" w:rsidRPr="00D00BAC" w:rsidRDefault="00D00BAC" w:rsidP="00D00B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proofErr w:type="spellStart"/>
            <w:r w:rsidRPr="00D00BAC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おせち料</w:t>
            </w:r>
            <w:proofErr w:type="spellEnd"/>
          </w:p>
          <w:p w:rsidR="00D00BAC" w:rsidRPr="00D00BAC" w:rsidRDefault="00D00BAC" w:rsidP="00D00B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D00BAC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New Years food</w:t>
            </w:r>
          </w:p>
          <w:p w:rsidR="00D00BAC" w:rsidRPr="00D00BAC" w:rsidRDefault="00D00BAC" w:rsidP="00D00B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70902</wp:posOffset>
                  </wp:positionH>
                  <wp:positionV relativeFrom="paragraph">
                    <wp:posOffset>218</wp:posOffset>
                  </wp:positionV>
                  <wp:extent cx="2224576" cy="1869743"/>
                  <wp:effectExtent l="19050" t="0" r="4274" b="0"/>
                  <wp:wrapTopAndBottom/>
                  <wp:docPr id="1" name="図 1" descr="http://livingtokyo.net/wp-content/uploads/2010/11/osechi-300x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vingtokyo.net/wp-content/uploads/2010/11/osechi-300x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76" cy="186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0BAC" w:rsidRPr="00D00BAC" w:rsidRDefault="00D00BAC" w:rsidP="00D00B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</w:p>
          <w:p w:rsidR="00D00BAC" w:rsidRPr="00D00BAC" w:rsidRDefault="00D00BAC" w:rsidP="00D00B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</w:p>
          <w:p w:rsidR="00D00BAC" w:rsidRPr="00D00BAC" w:rsidRDefault="00D00BAC" w:rsidP="00D00B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</w:p>
          <w:p w:rsidR="00D00BAC" w:rsidRPr="00D00BAC" w:rsidRDefault="00D00BAC" w:rsidP="00D00B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</w:p>
        </w:tc>
      </w:tr>
      <w:tr w:rsidR="00672E9E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672E9E" w:rsidRPr="00953B3D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953B3D"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  <w:t>年賀状</w:t>
            </w:r>
          </w:p>
          <w:p w:rsidR="00953B3D" w:rsidRPr="00953B3D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D00BAC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New Years</w:t>
            </w:r>
            <w:r w:rsidRPr="00953B3D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p</w:t>
            </w:r>
            <w:r w:rsidRPr="00953B3D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ostcard</w:t>
            </w:r>
          </w:p>
          <w:p w:rsidR="00953B3D" w:rsidRPr="00953B3D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333768" cy="1795897"/>
                  <wp:effectExtent l="19050" t="0" r="9382" b="0"/>
                  <wp:docPr id="10" name="図 10" descr="http://www.poipoi.com/yakko/cgi-bin/sb/img/work/material/2014/2014nenga_tem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oipoi.com/yakko/cgi-bin/sb/img/work/material/2014/2014nenga_tem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45" cy="180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B3D" w:rsidRPr="00953B3D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</w:p>
          <w:p w:rsidR="00953B3D" w:rsidRPr="00953B3D" w:rsidRDefault="00953B3D" w:rsidP="000D33AC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</w:p>
        </w:tc>
        <w:tc>
          <w:tcPr>
            <w:tcW w:w="3828" w:type="dxa"/>
            <w:vAlign w:val="center"/>
          </w:tcPr>
          <w:p w:rsidR="00672E9E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proofErr w:type="spellStart"/>
            <w:r w:rsidRPr="00D00BAC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お</w:t>
            </w:r>
            <w:r w:rsidRPr="00953B3D"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  <w:t>雑煮</w:t>
            </w:r>
            <w:proofErr w:type="spellEnd"/>
          </w:p>
          <w:p w:rsidR="00953B3D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D00BAC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New Years</w:t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 xml:space="preserve"> soup</w:t>
            </w:r>
          </w:p>
          <w:p w:rsidR="00953B3D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68322" cy="2006221"/>
                  <wp:effectExtent l="19050" t="0" r="0" b="0"/>
                  <wp:docPr id="13" name="図 13" descr="File:Zoni by yo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:Zoni by yo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55" cy="2011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B3D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953B3D" w:rsidRDefault="00953B3D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953B3D" w:rsidRPr="00D00BAC" w:rsidRDefault="00953B3D" w:rsidP="000D33AC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  <w:tc>
          <w:tcPr>
            <w:tcW w:w="3685" w:type="dxa"/>
            <w:vAlign w:val="center"/>
          </w:tcPr>
          <w:p w:rsidR="00672E9E" w:rsidRPr="00A10CFA" w:rsidRDefault="00953B3D" w:rsidP="000D33AC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 w:rsidRPr="00A10CFA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馬</w:t>
            </w:r>
          </w:p>
          <w:p w:rsidR="00A10CFA" w:rsidRPr="00A10CFA" w:rsidRDefault="00A10CFA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A10CFA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Horse</w:t>
            </w:r>
          </w:p>
          <w:p w:rsidR="00A10CFA" w:rsidRPr="00A10CFA" w:rsidRDefault="00A10CFA" w:rsidP="000D33A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A10CFA"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  <w:drawing>
                <wp:inline distT="0" distB="0" distL="0" distR="0">
                  <wp:extent cx="2069058" cy="2069058"/>
                  <wp:effectExtent l="19050" t="0" r="7392" b="0"/>
                  <wp:docPr id="16" name="図 16" descr="http://geprek.com/images/2013/11/new-year-2014-the-year-of-the-horse-red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eprek.com/images/2013/11/new-year-2014-the-year-of-the-horse-red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89" cy="208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E9E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672E9E" w:rsidRDefault="00A10CFA" w:rsidP="00A10CFA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A10CFA"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  <w:t>お年玉</w:t>
            </w:r>
          </w:p>
          <w:p w:rsidR="00A10CFA" w:rsidRDefault="00A10CFA" w:rsidP="00A10CFA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A10CFA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New Years money</w:t>
            </w:r>
          </w:p>
          <w:p w:rsidR="00A10CFA" w:rsidRDefault="00445DC3" w:rsidP="00A10CFA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929737" cy="1929737"/>
                  <wp:effectExtent l="19050" t="0" r="0" b="0"/>
                  <wp:docPr id="23" name="図 23" descr="http://roran-taku.com/wp-content/uploads/2013/12/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oran-taku.com/wp-content/uploads/2013/12/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45" cy="194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C57" w:rsidRPr="00D00BAC" w:rsidRDefault="00232C57" w:rsidP="00A10CFA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</w:tc>
        <w:tc>
          <w:tcPr>
            <w:tcW w:w="3828" w:type="dxa"/>
            <w:vAlign w:val="center"/>
          </w:tcPr>
          <w:p w:rsidR="00232C57" w:rsidRDefault="00232C57" w:rsidP="00232C57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proofErr w:type="spellStart"/>
            <w:r w:rsidRPr="00232C57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凧揚げ</w:t>
            </w:r>
            <w:proofErr w:type="spellEnd"/>
          </w:p>
          <w:p w:rsidR="00232C57" w:rsidRPr="00232C57" w:rsidRDefault="00232C57" w:rsidP="00232C57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232C57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Kite</w:t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 xml:space="preserve"> </w:t>
            </w:r>
            <w:r w:rsidRPr="00232C57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flying</w:t>
            </w:r>
          </w:p>
          <w:p w:rsidR="00672E9E" w:rsidRPr="00D00BAC" w:rsidRDefault="00232C57" w:rsidP="00232C57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object w:dxaOrig="3315" w:dyaOrig="2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5pt;height:156.9pt" o:ole="">
                  <v:imagedata r:id="rId11" o:title=""/>
                </v:shape>
                <o:OLEObject Type="Embed" ProgID="PBrush" ShapeID="_x0000_i1025" DrawAspect="Content" ObjectID="_1450607560" r:id="rId12"/>
              </w:object>
            </w:r>
          </w:p>
        </w:tc>
        <w:tc>
          <w:tcPr>
            <w:tcW w:w="3685" w:type="dxa"/>
            <w:vAlign w:val="center"/>
          </w:tcPr>
          <w:p w:rsidR="00672E9E" w:rsidRPr="00BB79EE" w:rsidRDefault="00BB79EE" w:rsidP="00232C57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 w:rsidRPr="00BB79EE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一月</w:t>
            </w:r>
          </w:p>
          <w:p w:rsidR="00AA255B" w:rsidRPr="00BB79EE" w:rsidRDefault="00BB79EE" w:rsidP="00232C57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BB79EE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January</w:t>
            </w:r>
          </w:p>
          <w:p w:rsidR="00AA255B" w:rsidRPr="00BB79EE" w:rsidRDefault="00BB79EE" w:rsidP="00232C57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BB79EE"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  <w:drawing>
                <wp:inline distT="0" distB="0" distL="0" distR="0">
                  <wp:extent cx="2130311" cy="1610436"/>
                  <wp:effectExtent l="19050" t="0" r="3289" b="0"/>
                  <wp:docPr id="26" name="図 26" descr="http://3.bp.blogspot.com/-9HjvD3Xcu5U/UXf0ocZ7sdI/AAAAAAAAASU/WCCIpYIRdaI/s1600/01+Janu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3.bp.blogspot.com/-9HjvD3Xcu5U/UXf0ocZ7sdI/AAAAAAAAASU/WCCIpYIRdaI/s1600/01+Janu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40" cy="161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E9E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672E9E" w:rsidRPr="00BB79EE" w:rsidRDefault="00BB79EE" w:rsidP="00672E9E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 w:rsidRPr="00BB79EE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lastRenderedPageBreak/>
              <w:t>十二月</w:t>
            </w:r>
          </w:p>
          <w:p w:rsidR="00BB79EE" w:rsidRPr="00BB79EE" w:rsidRDefault="00BB79EE" w:rsidP="00672E9E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BB79EE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December</w:t>
            </w:r>
          </w:p>
          <w:p w:rsidR="00BB79EE" w:rsidRPr="00BB79EE" w:rsidRDefault="00BB79EE" w:rsidP="00672E9E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 w:rsidRPr="00BB79EE"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  <w:drawing>
                <wp:inline distT="0" distB="0" distL="0" distR="0">
                  <wp:extent cx="2287422" cy="1774209"/>
                  <wp:effectExtent l="19050" t="0" r="0" b="0"/>
                  <wp:docPr id="29" name="図 29" descr="http://4.bp.blogspot.com/-Oe4qsz5wKuI/UODqqKjKo7I/AAAAAAAADu4/nYTYPnnU2eA/s400/Decemb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Oe4qsz5wKuI/UODqqKjKo7I/AAAAAAAADu4/nYTYPnnU2eA/s400/Decemb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81" cy="177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942965" w:rsidRPr="00942965" w:rsidRDefault="00942965" w:rsidP="00B0217C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 w:rsidRPr="00942965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雪</w:t>
            </w:r>
          </w:p>
          <w:p w:rsidR="00942965" w:rsidRPr="00942965" w:rsidRDefault="00942965" w:rsidP="00B0217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942965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Snow</w:t>
            </w:r>
          </w:p>
          <w:p w:rsidR="00672E9E" w:rsidRPr="00D00BAC" w:rsidRDefault="00942965" w:rsidP="00B0217C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307000" cy="1688276"/>
                  <wp:effectExtent l="19050" t="0" r="0" b="0"/>
                  <wp:docPr id="32" name="図 32" descr="http://1.bp.blogspot.com/-LB7yqrED05Y/Tq6UtYn9fuI/AAAAAAAAPW8/bCDqxZLV6ik/s1600/Best-top-desktop-snow-wallpapers-hd-snow-wallpaper-picture-image-photo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.bp.blogspot.com/-LB7yqrED05Y/Tq6UtYn9fuI/AAAAAAAAPW8/bCDqxZLV6ik/s1600/Best-top-desktop-snow-wallpapers-hd-snow-wallpaper-picture-image-photo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86" cy="168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672E9E" w:rsidRPr="00A35C09" w:rsidRDefault="00A35C09" w:rsidP="00B0217C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</w:pPr>
            <w:r w:rsidRPr="00A35C09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雪だるま</w:t>
            </w:r>
          </w:p>
          <w:p w:rsidR="00A35C09" w:rsidRPr="00A35C09" w:rsidRDefault="00A35C09" w:rsidP="00B0217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A35C09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Snowman</w:t>
            </w:r>
          </w:p>
          <w:p w:rsidR="00A35C09" w:rsidRPr="00D00BAC" w:rsidRDefault="00A35C09" w:rsidP="00B0217C">
            <w:pPr>
              <w:ind w:left="90" w:right="90"/>
              <w:jc w:val="center"/>
              <w:rPr>
                <w:rFonts w:hint="eastAsia"/>
                <w:sz w:val="48"/>
                <w:szCs w:val="48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79176" cy="2014948"/>
                  <wp:effectExtent l="19050" t="0" r="6824" b="0"/>
                  <wp:docPr id="35" name="図 35" descr="http://masterwallpapers.com/wp-content/uploads/2013/12/happy-snowman-draw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asterwallpapers.com/wp-content/uploads/2013/12/happy-snowman-draw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35" cy="201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E9E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672E9E" w:rsidRPr="00D00BAC" w:rsidRDefault="00672E9E" w:rsidP="00B0217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</w:tc>
        <w:tc>
          <w:tcPr>
            <w:tcW w:w="3828" w:type="dxa"/>
            <w:vAlign w:val="center"/>
          </w:tcPr>
          <w:p w:rsidR="00672E9E" w:rsidRPr="00D00BAC" w:rsidRDefault="00672E9E" w:rsidP="00B0217C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  <w:tc>
          <w:tcPr>
            <w:tcW w:w="3685" w:type="dxa"/>
            <w:vAlign w:val="center"/>
          </w:tcPr>
          <w:p w:rsidR="00672E9E" w:rsidRPr="00D00BAC" w:rsidRDefault="00672E9E" w:rsidP="00B0217C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</w:tr>
      <w:tr w:rsidR="00672E9E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672E9E" w:rsidRPr="00D00BAC" w:rsidRDefault="00672E9E" w:rsidP="00B0217C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  <w:tc>
          <w:tcPr>
            <w:tcW w:w="3828" w:type="dxa"/>
            <w:vAlign w:val="center"/>
          </w:tcPr>
          <w:p w:rsidR="00672E9E" w:rsidRPr="00D00BAC" w:rsidRDefault="00672E9E" w:rsidP="00B0217C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  <w:tc>
          <w:tcPr>
            <w:tcW w:w="3685" w:type="dxa"/>
            <w:vAlign w:val="center"/>
          </w:tcPr>
          <w:p w:rsidR="00672E9E" w:rsidRPr="00D00BAC" w:rsidRDefault="00672E9E" w:rsidP="00B0217C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</w:tr>
    </w:tbl>
    <w:p w:rsidR="00BF142B" w:rsidRPr="00D00BAC" w:rsidRDefault="00BF142B" w:rsidP="00D00BAC">
      <w:pPr>
        <w:ind w:right="90"/>
        <w:rPr>
          <w:vanish/>
          <w:sz w:val="48"/>
          <w:szCs w:val="48"/>
        </w:rPr>
      </w:pPr>
    </w:p>
    <w:sectPr w:rsidR="00BF142B" w:rsidRPr="00D00BAC" w:rsidSect="00672E9E">
      <w:type w:val="continuous"/>
      <w:pgSz w:w="12240" w:h="15840"/>
      <w:pgMar w:top="360" w:right="288" w:bottom="0" w:left="288" w:header="720" w:footer="720" w:gutter="0"/>
      <w:paperSrc w:first="4" w:other="4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attachedTemplate r:id="rId1"/>
  <w:defaultTabStop w:val="720"/>
  <w:characterSpacingControl w:val="doNotCompress"/>
  <w:compat>
    <w:useFELayout/>
  </w:compat>
  <w:rsids>
    <w:rsidRoot w:val="00D00BAC"/>
    <w:rsid w:val="000D33AC"/>
    <w:rsid w:val="000E1264"/>
    <w:rsid w:val="00232C57"/>
    <w:rsid w:val="00445DC3"/>
    <w:rsid w:val="005312EE"/>
    <w:rsid w:val="00672E9E"/>
    <w:rsid w:val="0086407B"/>
    <w:rsid w:val="00942965"/>
    <w:rsid w:val="00953B3D"/>
    <w:rsid w:val="00971F93"/>
    <w:rsid w:val="00A10CFA"/>
    <w:rsid w:val="00A35C09"/>
    <w:rsid w:val="00AA255B"/>
    <w:rsid w:val="00BB79EE"/>
    <w:rsid w:val="00BF142B"/>
    <w:rsid w:val="00C50B58"/>
    <w:rsid w:val="00D00BAC"/>
    <w:rsid w:val="00DD090F"/>
    <w:rsid w:val="00ED3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2EE"/>
  </w:style>
  <w:style w:type="paragraph" w:styleId="3">
    <w:name w:val="heading 3"/>
    <w:basedOn w:val="a"/>
    <w:link w:val="30"/>
    <w:uiPriority w:val="9"/>
    <w:qFormat/>
    <w:rsid w:val="00531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5312EE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BF1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0D33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0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My%20Documents\Downloads\AA7593_blank-card-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AA7593_blank-card-template (1)</Template>
  <TotalTime>124</TotalTime>
  <Pages>3</Pages>
  <Words>38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3</cp:revision>
  <dcterms:created xsi:type="dcterms:W3CDTF">2014-01-07T02:38:00Z</dcterms:created>
  <dcterms:modified xsi:type="dcterms:W3CDTF">2014-01-07T04:46:00Z</dcterms:modified>
</cp:coreProperties>
</file>