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65" w:type="dxa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3827"/>
        <w:gridCol w:w="3828"/>
        <w:gridCol w:w="3685"/>
      </w:tblGrid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575A71" w:rsidRPr="00575A71" w:rsidRDefault="00575A71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96"/>
                <w:szCs w:val="96"/>
                <w:shd w:val="clear" w:color="auto" w:fill="FFFFFF"/>
                <w:lang w:eastAsia="ja-JP"/>
              </w:rPr>
            </w:pPr>
            <w:r w:rsidRPr="00575A71">
              <w:rPr>
                <w:rFonts w:ascii="Arial" w:hAnsi="Arial" w:cs="Arial"/>
                <w:color w:val="000000"/>
                <w:sz w:val="96"/>
                <w:szCs w:val="96"/>
                <w:shd w:val="clear" w:color="auto" w:fill="FFFFFF"/>
                <w:lang w:eastAsia="ja-JP"/>
              </w:rPr>
              <w:t>心</w:t>
            </w:r>
          </w:p>
          <w:p w:rsidR="007315A5" w:rsidRPr="00BB79EE" w:rsidRDefault="006F0218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Heart</w:t>
            </w:r>
          </w:p>
          <w:p w:rsidR="007315A5" w:rsidRDefault="00011FCC" w:rsidP="00507604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005394" cy="1937982"/>
                  <wp:effectExtent l="19050" t="0" r="0" b="0"/>
                  <wp:docPr id="9" name="図 9" descr="http://www.clker.com/cliparts/e/5/0/b/12187849741911154943sivvus_heart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lker.com/cliparts/e/5/0/b/12187849741911154943sivvus_heart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494" cy="1938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5A5" w:rsidRPr="00D00BAC" w:rsidRDefault="007315A5" w:rsidP="007315A5">
            <w:pPr>
              <w:ind w:right="90"/>
              <w:rPr>
                <w:sz w:val="48"/>
                <w:szCs w:val="48"/>
                <w:lang w:eastAsia="ja-JP"/>
              </w:rPr>
            </w:pPr>
          </w:p>
        </w:tc>
        <w:tc>
          <w:tcPr>
            <w:tcW w:w="3828" w:type="dxa"/>
            <w:vAlign w:val="center"/>
          </w:tcPr>
          <w:p w:rsidR="00575A71" w:rsidRPr="00575A71" w:rsidRDefault="00575A71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96"/>
                <w:szCs w:val="96"/>
                <w:shd w:val="clear" w:color="auto" w:fill="FFFFFF"/>
                <w:lang w:eastAsia="ja-JP"/>
              </w:rPr>
            </w:pPr>
            <w:r w:rsidRPr="00575A71">
              <w:rPr>
                <w:rFonts w:ascii="Arial" w:hAnsi="Arial" w:cs="Arial" w:hint="eastAsia"/>
                <w:color w:val="000000"/>
                <w:sz w:val="96"/>
                <w:szCs w:val="96"/>
                <w:shd w:val="clear" w:color="auto" w:fill="FFFFFF"/>
                <w:lang w:eastAsia="ja-JP"/>
              </w:rPr>
              <w:t>愛</w:t>
            </w:r>
          </w:p>
          <w:p w:rsidR="007315A5" w:rsidRPr="00575A71" w:rsidRDefault="006F0218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 w:rsidRPr="00575A71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Love</w:t>
            </w:r>
          </w:p>
          <w:p w:rsidR="007315A5" w:rsidRPr="00575A71" w:rsidRDefault="00011FCC" w:rsidP="00507604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  <w:lang w:eastAsia="ja-JP"/>
              </w:rPr>
            </w:pPr>
            <w:r w:rsidRPr="00575A71">
              <w:rPr>
                <w:rFonts w:ascii="Arial" w:hAnsi="Arial" w:cs="Arial"/>
                <w:noProof/>
                <w:color w:val="000000"/>
                <w:sz w:val="72"/>
                <w:szCs w:val="72"/>
                <w:shd w:val="clear" w:color="auto" w:fill="FFFFFF"/>
                <w:lang w:eastAsia="ja-JP"/>
              </w:rPr>
              <w:drawing>
                <wp:inline distT="0" distB="0" distL="0" distR="0">
                  <wp:extent cx="2251880" cy="2031784"/>
                  <wp:effectExtent l="19050" t="0" r="0" b="0"/>
                  <wp:docPr id="12" name="図 12" descr="http://christrescuemission.org/yahoo_site_admin/assets/images/love.6882407_st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hristrescuemission.org/yahoo_site_admin/assets/images/love.6882407_st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669" cy="2037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42637B" w:rsidRPr="00575A71" w:rsidRDefault="00575A71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80"/>
                <w:szCs w:val="80"/>
                <w:shd w:val="clear" w:color="auto" w:fill="FFFFFF"/>
                <w:lang w:eastAsia="ja-JP"/>
              </w:rPr>
            </w:pPr>
            <w:r w:rsidRPr="00575A71">
              <w:rPr>
                <w:rFonts w:ascii="Arial" w:hAnsi="Arial" w:cs="Arial" w:hint="eastAsia"/>
                <w:color w:val="000000"/>
                <w:sz w:val="80"/>
                <w:szCs w:val="80"/>
                <w:shd w:val="clear" w:color="auto" w:fill="FFFFFF"/>
                <w:lang w:eastAsia="ja-JP"/>
              </w:rPr>
              <w:t xml:space="preserve">かわいい　</w:t>
            </w:r>
          </w:p>
          <w:p w:rsidR="007315A5" w:rsidRDefault="006F0218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Cute</w:t>
            </w:r>
          </w:p>
          <w:p w:rsidR="00725435" w:rsidRPr="00BB79EE" w:rsidRDefault="004F3655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1965277" cy="2085032"/>
                  <wp:effectExtent l="19050" t="0" r="0" b="0"/>
                  <wp:docPr id="15" name="図 15" descr="http://www.clker.com/cliparts/m/L/j/X/g/Z/cute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lker.com/cliparts/m/L/j/X/g/Z/cute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063" cy="208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5A5" w:rsidRPr="00D00BAC" w:rsidRDefault="007315A5" w:rsidP="00507604">
            <w:pPr>
              <w:ind w:left="90" w:right="90"/>
              <w:jc w:val="center"/>
              <w:rPr>
                <w:sz w:val="48"/>
                <w:szCs w:val="48"/>
              </w:rPr>
            </w:pPr>
          </w:p>
        </w:tc>
      </w:tr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575A71" w:rsidRPr="00575A71" w:rsidRDefault="00575A71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96"/>
                <w:szCs w:val="96"/>
                <w:shd w:val="clear" w:color="auto" w:fill="FFFFFF"/>
              </w:rPr>
            </w:pPr>
            <w:r w:rsidRPr="00575A71">
              <w:rPr>
                <w:rFonts w:ascii="Arial" w:hAnsi="Arial" w:cs="Arial"/>
                <w:color w:val="000000"/>
                <w:sz w:val="96"/>
                <w:szCs w:val="96"/>
                <w:shd w:val="clear" w:color="auto" w:fill="FFFFFF"/>
              </w:rPr>
              <w:t>ちゅう</w:t>
            </w:r>
          </w:p>
          <w:p w:rsidR="007315A5" w:rsidRDefault="006F0218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Kiss</w:t>
            </w:r>
          </w:p>
          <w:p w:rsidR="00FB4538" w:rsidRDefault="00FB4538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1808132" cy="1843426"/>
                  <wp:effectExtent l="19050" t="0" r="1618" b="0"/>
                  <wp:docPr id="18" name="図 18" descr="http://www.clker.com/cliparts/a/c/G/h/p/h/red-lips-kiss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clker.com/cliparts/a/c/G/h/p/h/red-lips-kiss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436" cy="1849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435" w:rsidRPr="00BB79EE" w:rsidRDefault="00725435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</w:p>
          <w:p w:rsidR="007315A5" w:rsidRDefault="007315A5" w:rsidP="00507604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</w:p>
        </w:tc>
        <w:tc>
          <w:tcPr>
            <w:tcW w:w="3828" w:type="dxa"/>
            <w:vAlign w:val="center"/>
          </w:tcPr>
          <w:p w:rsidR="007315A5" w:rsidRPr="00942965" w:rsidRDefault="006407CA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 w:rsidRPr="006407CA">
              <w:rPr>
                <w:rFonts w:ascii="Arial" w:hAnsi="Arial" w:cs="Arial" w:hint="eastAsia"/>
                <w:color w:val="000000"/>
                <w:sz w:val="60"/>
                <w:szCs w:val="60"/>
                <w:shd w:val="clear" w:color="auto" w:fill="FFFFFF"/>
                <w:lang w:eastAsia="ja-JP"/>
              </w:rPr>
              <w:t>チョコレート</w:t>
            </w:r>
            <w:r w:rsidR="006F0218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Chocolate</w:t>
            </w:r>
          </w:p>
          <w:p w:rsidR="007315A5" w:rsidRPr="00FB4538" w:rsidRDefault="00FB4538" w:rsidP="00507604">
            <w:pPr>
              <w:ind w:left="90" w:right="90"/>
              <w:jc w:val="center"/>
              <w:rPr>
                <w:b/>
                <w:sz w:val="48"/>
                <w:szCs w:val="48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236682" cy="1937983"/>
                  <wp:effectExtent l="19050" t="0" r="0" b="0"/>
                  <wp:docPr id="21" name="図 21" descr="http://0.tqn.com/d/webclipart/1/0/P/8/5/Heart-box-of-chocola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0.tqn.com/d/webclipart/1/0/P/8/5/Heart-box-of-chocola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63" cy="1954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575A71" w:rsidRDefault="00575A71" w:rsidP="006F0218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 w:rsidRPr="00575A71">
              <w:rPr>
                <w:rFonts w:ascii="Arial" w:hAnsi="Arial" w:cs="Arial"/>
                <w:color w:val="000000"/>
                <w:sz w:val="60"/>
                <w:szCs w:val="60"/>
                <w:shd w:val="clear" w:color="auto" w:fill="FFFFFF"/>
                <w:lang w:eastAsia="ja-JP"/>
              </w:rPr>
              <w:t>バレンタインデー</w:t>
            </w:r>
            <w:r w:rsidR="006F0218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Valentine’s Day</w:t>
            </w:r>
          </w:p>
          <w:p w:rsidR="007315A5" w:rsidRPr="0042637B" w:rsidRDefault="00575A71" w:rsidP="006F0218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219505" cy="1603188"/>
                  <wp:effectExtent l="0" t="0" r="0" b="0"/>
                  <wp:docPr id="24" name="図 24" descr="http://i.myniceprofile.com/724/7247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.myniceprofile.com/724/7247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51" cy="1605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5435" w:rsidRPr="0042637B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 xml:space="preserve"> </w:t>
            </w:r>
          </w:p>
        </w:tc>
      </w:tr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575A71" w:rsidRPr="00575A71" w:rsidRDefault="00575A71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96"/>
                <w:szCs w:val="96"/>
                <w:shd w:val="clear" w:color="auto" w:fill="FFFFFF"/>
              </w:rPr>
            </w:pPr>
            <w:r w:rsidRPr="00575A71">
              <w:rPr>
                <w:rFonts w:ascii="Arial" w:hAnsi="Arial" w:cs="Arial" w:hint="eastAsia"/>
                <w:color w:val="000000"/>
                <w:sz w:val="96"/>
                <w:szCs w:val="96"/>
                <w:shd w:val="clear" w:color="auto" w:fill="FFFFFF"/>
              </w:rPr>
              <w:t>花</w:t>
            </w:r>
          </w:p>
          <w:p w:rsidR="007315A5" w:rsidRDefault="006F0218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Flowers</w:t>
            </w:r>
          </w:p>
          <w:p w:rsidR="00F94589" w:rsidRPr="00A35C09" w:rsidRDefault="00575A71" w:rsidP="007315A5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1842363" cy="1910686"/>
                  <wp:effectExtent l="19050" t="0" r="5487" b="0"/>
                  <wp:docPr id="27" name="図 27" descr="http://holidaytimes.org/wp-content/uploads/2014/02/beautiful-valentines-day-g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holidaytimes.org/wp-content/uploads/2014/02/beautiful-valentines-day-g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55" cy="1917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5A5" w:rsidRDefault="007315A5" w:rsidP="00507604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</w:p>
        </w:tc>
        <w:tc>
          <w:tcPr>
            <w:tcW w:w="3828" w:type="dxa"/>
            <w:vAlign w:val="center"/>
          </w:tcPr>
          <w:p w:rsidR="00383099" w:rsidRPr="00383099" w:rsidRDefault="00383099" w:rsidP="00DD431E">
            <w:pPr>
              <w:ind w:left="90" w:right="90"/>
              <w:jc w:val="center"/>
              <w:rPr>
                <w:rFonts w:ascii="Arial" w:hAnsi="Arial" w:cs="Arial"/>
                <w:color w:val="000000"/>
                <w:sz w:val="96"/>
                <w:szCs w:val="96"/>
                <w:shd w:val="clear" w:color="auto" w:fill="FFFFFF"/>
                <w:lang w:eastAsia="ja-JP"/>
              </w:rPr>
            </w:pPr>
            <w:r w:rsidRPr="00383099">
              <w:rPr>
                <w:rFonts w:ascii="Arial" w:hAnsi="Arial" w:cs="Arial" w:hint="eastAsia"/>
                <w:color w:val="000000"/>
                <w:sz w:val="96"/>
                <w:szCs w:val="96"/>
                <w:shd w:val="clear" w:color="auto" w:fill="FFFFFF"/>
                <w:lang w:eastAsia="ja-JP"/>
              </w:rPr>
              <w:t>赤</w:t>
            </w:r>
          </w:p>
          <w:p w:rsidR="00DD431E" w:rsidRPr="00DD431E" w:rsidRDefault="006F0218" w:rsidP="00DD431E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Red</w:t>
            </w:r>
          </w:p>
          <w:p w:rsidR="007315A5" w:rsidRPr="00D00BAC" w:rsidRDefault="00383099" w:rsidP="00507604">
            <w:pPr>
              <w:ind w:left="90" w:right="90"/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1951630" cy="1951630"/>
                  <wp:effectExtent l="19050" t="0" r="0" b="0"/>
                  <wp:docPr id="30" name="図 30" descr="http://bestclipartblog.com/clipart-pics/red-clip-ar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bestclipartblog.com/clipart-pics/red-clip-ar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151" cy="1957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383099" w:rsidRPr="00383099" w:rsidRDefault="00383099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 w:rsidRPr="00383099"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  <w:t>お菓子</w:t>
            </w:r>
          </w:p>
          <w:p w:rsidR="00DD431E" w:rsidRDefault="006F0218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  <w:t>Candy</w:t>
            </w:r>
          </w:p>
          <w:p w:rsidR="00383099" w:rsidRDefault="00383099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</w:rPr>
            </w:pPr>
            <w:r>
              <w:object w:dxaOrig="4590" w:dyaOrig="4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6.25pt;height:161.2pt" o:ole="">
                  <v:imagedata r:id="rId14" o:title=""/>
                </v:shape>
                <o:OLEObject Type="Embed" ProgID="PBrush" ShapeID="_x0000_i1025" DrawAspect="Content" ObjectID="_1453701359" r:id="rId15"/>
              </w:object>
            </w:r>
          </w:p>
          <w:p w:rsidR="00F94589" w:rsidRPr="000E702F" w:rsidRDefault="00F94589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</w:p>
          <w:p w:rsidR="007315A5" w:rsidRPr="00D00BAC" w:rsidRDefault="007315A5" w:rsidP="00507604">
            <w:pPr>
              <w:ind w:left="90" w:right="90"/>
              <w:jc w:val="center"/>
              <w:rPr>
                <w:sz w:val="48"/>
                <w:szCs w:val="48"/>
              </w:rPr>
            </w:pPr>
          </w:p>
        </w:tc>
      </w:tr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383099" w:rsidRDefault="00383099" w:rsidP="00507604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  <w:lang w:eastAsia="ja-JP"/>
              </w:rPr>
            </w:pPr>
            <w:r w:rsidRPr="00383099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lastRenderedPageBreak/>
              <w:t>約束</w:t>
            </w:r>
          </w:p>
          <w:p w:rsidR="007315A5" w:rsidRDefault="006F0218" w:rsidP="00507604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Promise</w:t>
            </w:r>
          </w:p>
          <w:p w:rsidR="006269AF" w:rsidRDefault="006269AF" w:rsidP="00507604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191888" cy="2155041"/>
                  <wp:effectExtent l="19050" t="0" r="0" b="0"/>
                  <wp:docPr id="2" name="図 2" descr="http://sr.photos2.fotosearch.com/bthumb/IMZ/IMZ007/pix2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r.photos2.fotosearch.com/bthumb/IMZ/IMZ007/pix2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536" cy="2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589" w:rsidRDefault="00F94589" w:rsidP="00507604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</w:p>
          <w:p w:rsidR="000E702F" w:rsidRPr="000E702F" w:rsidRDefault="000E702F" w:rsidP="00507604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</w:p>
        </w:tc>
        <w:tc>
          <w:tcPr>
            <w:tcW w:w="3828" w:type="dxa"/>
            <w:vAlign w:val="center"/>
          </w:tcPr>
          <w:p w:rsidR="000E702F" w:rsidRPr="007E28D9" w:rsidRDefault="004F20FA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60"/>
                <w:szCs w:val="60"/>
                <w:shd w:val="clear" w:color="auto" w:fill="FFFFFF"/>
              </w:rPr>
            </w:pPr>
            <w:r w:rsidRPr="007E28D9">
              <w:rPr>
                <w:rFonts w:ascii="Arial" w:hAnsi="Arial" w:cs="Arial" w:hint="eastAsia"/>
                <w:color w:val="000000"/>
                <w:sz w:val="60"/>
                <w:szCs w:val="60"/>
                <w:shd w:val="clear" w:color="auto" w:fill="FFFFFF"/>
                <w:lang w:eastAsia="ja-JP"/>
              </w:rPr>
              <w:t>キューピッド</w:t>
            </w:r>
          </w:p>
          <w:p w:rsidR="000E702F" w:rsidRDefault="006F0218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Cupid</w:t>
            </w:r>
          </w:p>
          <w:p w:rsidR="00FF4A28" w:rsidRDefault="007E28D9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267715" cy="2156346"/>
                  <wp:effectExtent l="0" t="0" r="0" b="0"/>
                  <wp:docPr id="5" name="図 5" descr="http://www.clipartlord.com/wp-content/uploads/2013/11/cupi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lipartlord.com/wp-content/uploads/2013/11/cupi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91" cy="2157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5A5" w:rsidRPr="00D00BAC" w:rsidRDefault="007315A5" w:rsidP="00507604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</w:p>
        </w:tc>
        <w:tc>
          <w:tcPr>
            <w:tcW w:w="3685" w:type="dxa"/>
            <w:vAlign w:val="center"/>
          </w:tcPr>
          <w:p w:rsidR="000E702F" w:rsidRDefault="007E28D9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 w:rsidRPr="007E28D9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二月</w:t>
            </w:r>
            <w:r w:rsidR="006F0218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Feburary</w:t>
            </w:r>
          </w:p>
          <w:p w:rsidR="00FF4A28" w:rsidRDefault="007E28D9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129053" cy="1296538"/>
                  <wp:effectExtent l="19050" t="0" r="4547" b="0"/>
                  <wp:docPr id="8" name="図 8" descr="http://soundsforthesouldj.com/wp-content/uploads/2014/01/02-Febru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oundsforthesouldj.com/wp-content/uploads/2014/01/02-Febru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5" cy="131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5A5" w:rsidRPr="00D00BAC" w:rsidRDefault="007315A5" w:rsidP="00507604">
            <w:pPr>
              <w:ind w:left="90" w:right="90"/>
              <w:jc w:val="center"/>
              <w:rPr>
                <w:sz w:val="48"/>
                <w:szCs w:val="48"/>
              </w:rPr>
            </w:pPr>
          </w:p>
        </w:tc>
      </w:tr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42637B" w:rsidRPr="0042637B" w:rsidRDefault="007E28D9" w:rsidP="003E35CE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  <w:lang w:eastAsia="ja-JP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十四日</w:t>
            </w:r>
          </w:p>
          <w:p w:rsidR="003E35CE" w:rsidRDefault="006F0218" w:rsidP="003E35CE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Fourteenth</w:t>
            </w:r>
          </w:p>
          <w:p w:rsidR="00FF4A28" w:rsidRDefault="00BD1975" w:rsidP="003E35CE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object w:dxaOrig="2850" w:dyaOrig="3195">
                <v:shape id="_x0000_i1026" type="#_x0000_t75" style="width:142.95pt;height:160.1pt" o:ole="">
                  <v:imagedata r:id="rId19" o:title=""/>
                </v:shape>
                <o:OLEObject Type="Embed" ProgID="PBrush" ShapeID="_x0000_i1026" DrawAspect="Content" ObjectID="_1453701360" r:id="rId20"/>
              </w:object>
            </w:r>
          </w:p>
          <w:p w:rsidR="007315A5" w:rsidRDefault="007315A5" w:rsidP="00507604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</w:p>
        </w:tc>
        <w:tc>
          <w:tcPr>
            <w:tcW w:w="3828" w:type="dxa"/>
            <w:vAlign w:val="center"/>
          </w:tcPr>
          <w:p w:rsidR="0042637B" w:rsidRPr="003D37D6" w:rsidRDefault="003D37D6" w:rsidP="009D235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  <w:lang w:eastAsia="ja-JP"/>
              </w:rPr>
            </w:pPr>
            <w:r w:rsidRPr="003D37D6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友達</w:t>
            </w:r>
          </w:p>
          <w:p w:rsidR="009D235C" w:rsidRPr="003D37D6" w:rsidRDefault="00011FCC" w:rsidP="009D235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 w:rsidRPr="003D37D6"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Friend</w:t>
            </w:r>
          </w:p>
          <w:p w:rsidR="007315A5" w:rsidRPr="003D37D6" w:rsidRDefault="00BD1975" w:rsidP="00507604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301069" cy="2301069"/>
                  <wp:effectExtent l="19050" t="0" r="3981" b="0"/>
                  <wp:docPr id="1" name="図 2" descr="http://bestclipartblog.com/clipart-pics/friends-clip-art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stclipartblog.com/clipart-pics/friends-clip-art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479" cy="2306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011FCC" w:rsidRPr="0042637B" w:rsidRDefault="003D37D6" w:rsidP="00011FC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  <w:lang w:eastAsia="ja-JP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カード</w:t>
            </w:r>
          </w:p>
          <w:p w:rsidR="00011FCC" w:rsidRDefault="00011FCC" w:rsidP="00011FCC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  <w:t>Card</w:t>
            </w:r>
          </w:p>
          <w:p w:rsidR="007315A5" w:rsidRPr="00D00BAC" w:rsidRDefault="00BD1975" w:rsidP="00507604">
            <w:pPr>
              <w:ind w:left="90" w:right="90"/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306160" cy="2018829"/>
                  <wp:effectExtent l="19050" t="0" r="0" b="0"/>
                  <wp:docPr id="6" name="図 6" descr="http://www.thepersonaldevelopmentguy.com/image-files/clipart-be-my-valentine-hea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thepersonaldevelopmentguy.com/image-files/clipart-be-my-valentine-hear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619" cy="2020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7315A5" w:rsidRDefault="007315A5" w:rsidP="00507604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</w:p>
          <w:p w:rsidR="007315A5" w:rsidRDefault="007315A5" w:rsidP="00143863">
            <w:pPr>
              <w:ind w:left="90" w:right="90"/>
              <w:rPr>
                <w:sz w:val="48"/>
                <w:szCs w:val="48"/>
                <w:lang w:eastAsia="ja-JP"/>
              </w:rPr>
            </w:pPr>
          </w:p>
        </w:tc>
        <w:tc>
          <w:tcPr>
            <w:tcW w:w="3828" w:type="dxa"/>
            <w:vAlign w:val="center"/>
          </w:tcPr>
          <w:p w:rsidR="007315A5" w:rsidRPr="00D00BAC" w:rsidRDefault="007315A5" w:rsidP="00507604">
            <w:pPr>
              <w:ind w:left="90" w:right="90"/>
              <w:jc w:val="center"/>
              <w:rPr>
                <w:sz w:val="48"/>
                <w:szCs w:val="48"/>
              </w:rPr>
            </w:pPr>
          </w:p>
        </w:tc>
        <w:tc>
          <w:tcPr>
            <w:tcW w:w="3685" w:type="dxa"/>
            <w:vAlign w:val="center"/>
          </w:tcPr>
          <w:p w:rsidR="007315A5" w:rsidRPr="00D00BAC" w:rsidRDefault="007315A5" w:rsidP="00507604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</w:p>
        </w:tc>
      </w:tr>
    </w:tbl>
    <w:p w:rsidR="00BF142B" w:rsidRPr="00D00BAC" w:rsidRDefault="00BF142B" w:rsidP="00D00BAC">
      <w:pPr>
        <w:ind w:right="90"/>
        <w:rPr>
          <w:vanish/>
          <w:sz w:val="48"/>
          <w:szCs w:val="48"/>
        </w:rPr>
      </w:pPr>
    </w:p>
    <w:sectPr w:rsidR="00BF142B" w:rsidRPr="00D00BAC" w:rsidSect="00672E9E">
      <w:type w:val="continuous"/>
      <w:pgSz w:w="12240" w:h="15840"/>
      <w:pgMar w:top="360" w:right="288" w:bottom="0" w:left="288" w:header="720" w:footer="720" w:gutter="0"/>
      <w:paperSrc w:first="4" w:other="4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952" w:rsidRDefault="00B03952" w:rsidP="007315A5">
      <w:pPr>
        <w:spacing w:after="0" w:line="240" w:lineRule="auto"/>
      </w:pPr>
      <w:r>
        <w:separator/>
      </w:r>
    </w:p>
  </w:endnote>
  <w:endnote w:type="continuationSeparator" w:id="1">
    <w:p w:rsidR="00B03952" w:rsidRDefault="00B03952" w:rsidP="00731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952" w:rsidRDefault="00B03952" w:rsidP="007315A5">
      <w:pPr>
        <w:spacing w:after="0" w:line="240" w:lineRule="auto"/>
      </w:pPr>
      <w:r>
        <w:separator/>
      </w:r>
    </w:p>
  </w:footnote>
  <w:footnote w:type="continuationSeparator" w:id="1">
    <w:p w:rsidR="00B03952" w:rsidRDefault="00B03952" w:rsidP="007315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attachedTemplate r:id="rId1"/>
  <w:defaultTabStop w:val="720"/>
  <w:characterSpacingControl w:val="doNotCompress"/>
  <w:hdrShapeDefaults>
    <o:shapedefaults v:ext="edit" spidmax="19458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00BAC"/>
    <w:rsid w:val="00011FCC"/>
    <w:rsid w:val="000D33AC"/>
    <w:rsid w:val="000E1264"/>
    <w:rsid w:val="000E702F"/>
    <w:rsid w:val="0012296D"/>
    <w:rsid w:val="00143863"/>
    <w:rsid w:val="0017448B"/>
    <w:rsid w:val="00232C57"/>
    <w:rsid w:val="00383099"/>
    <w:rsid w:val="003D37D6"/>
    <w:rsid w:val="003E35CE"/>
    <w:rsid w:val="0042637B"/>
    <w:rsid w:val="00445DC3"/>
    <w:rsid w:val="004E6EB0"/>
    <w:rsid w:val="004F20FA"/>
    <w:rsid w:val="004F3655"/>
    <w:rsid w:val="005312EE"/>
    <w:rsid w:val="00575526"/>
    <w:rsid w:val="00575A71"/>
    <w:rsid w:val="006269AF"/>
    <w:rsid w:val="006407CA"/>
    <w:rsid w:val="00672E9E"/>
    <w:rsid w:val="00683A77"/>
    <w:rsid w:val="006D015E"/>
    <w:rsid w:val="006D0594"/>
    <w:rsid w:val="006F0218"/>
    <w:rsid w:val="00725435"/>
    <w:rsid w:val="007315A5"/>
    <w:rsid w:val="0077591F"/>
    <w:rsid w:val="007B25D2"/>
    <w:rsid w:val="007D1DF7"/>
    <w:rsid w:val="007E28D9"/>
    <w:rsid w:val="0086407B"/>
    <w:rsid w:val="00942965"/>
    <w:rsid w:val="00953B3D"/>
    <w:rsid w:val="00971F93"/>
    <w:rsid w:val="009D235C"/>
    <w:rsid w:val="00A10CFA"/>
    <w:rsid w:val="00A35C09"/>
    <w:rsid w:val="00A643CA"/>
    <w:rsid w:val="00AA255B"/>
    <w:rsid w:val="00AE415E"/>
    <w:rsid w:val="00B03952"/>
    <w:rsid w:val="00BB79EE"/>
    <w:rsid w:val="00BD076E"/>
    <w:rsid w:val="00BD1975"/>
    <w:rsid w:val="00BF142B"/>
    <w:rsid w:val="00C50B58"/>
    <w:rsid w:val="00D00BAC"/>
    <w:rsid w:val="00D27A57"/>
    <w:rsid w:val="00DD090F"/>
    <w:rsid w:val="00DD431E"/>
    <w:rsid w:val="00E30A57"/>
    <w:rsid w:val="00E556BE"/>
    <w:rsid w:val="00ED3587"/>
    <w:rsid w:val="00F94589"/>
    <w:rsid w:val="00FB4538"/>
    <w:rsid w:val="00FF4A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2EE"/>
  </w:style>
  <w:style w:type="paragraph" w:styleId="3">
    <w:name w:val="heading 3"/>
    <w:basedOn w:val="a"/>
    <w:link w:val="30"/>
    <w:uiPriority w:val="9"/>
    <w:qFormat/>
    <w:rsid w:val="005312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5312EE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3">
    <w:name w:val="Table Grid"/>
    <w:basedOn w:val="a1"/>
    <w:uiPriority w:val="59"/>
    <w:rsid w:val="00BF1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3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吹き出し (文字)"/>
    <w:basedOn w:val="a0"/>
    <w:link w:val="a4"/>
    <w:uiPriority w:val="99"/>
    <w:semiHidden/>
    <w:rsid w:val="000D33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00BAC"/>
  </w:style>
  <w:style w:type="paragraph" w:styleId="a6">
    <w:name w:val="header"/>
    <w:basedOn w:val="a"/>
    <w:link w:val="a7"/>
    <w:uiPriority w:val="99"/>
    <w:semiHidden/>
    <w:unhideWhenUsed/>
    <w:rsid w:val="007315A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7315A5"/>
  </w:style>
  <w:style w:type="paragraph" w:styleId="a8">
    <w:name w:val="footer"/>
    <w:basedOn w:val="a"/>
    <w:link w:val="a9"/>
    <w:uiPriority w:val="99"/>
    <w:semiHidden/>
    <w:unhideWhenUsed/>
    <w:rsid w:val="007315A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7315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My%20Documents\Downloads\AA7593_blank-card-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AA7593_blank-card-template (1)</Template>
  <TotalTime>118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 </cp:lastModifiedBy>
  <cp:revision>10</cp:revision>
  <cp:lastPrinted>2014-02-10T07:14:00Z</cp:lastPrinted>
  <dcterms:created xsi:type="dcterms:W3CDTF">2014-02-05T00:35:00Z</dcterms:created>
  <dcterms:modified xsi:type="dcterms:W3CDTF">2014-02-12T00:09:00Z</dcterms:modified>
</cp:coreProperties>
</file>