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65" w:type="dxa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3827"/>
        <w:gridCol w:w="3828"/>
        <w:gridCol w:w="3685"/>
      </w:tblGrid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7315A5" w:rsidRPr="00BB79EE" w:rsidRDefault="007315A5" w:rsidP="007315A5">
            <w:pPr>
              <w:ind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  <w:lang w:eastAsia="ja-JP"/>
              </w:rPr>
            </w:pPr>
            <w:r w:rsidRPr="00BB79EE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十二月</w:t>
            </w:r>
          </w:p>
          <w:p w:rsidR="007315A5" w:rsidRPr="00BB79EE" w:rsidRDefault="007315A5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BB79EE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December</w:t>
            </w:r>
          </w:p>
          <w:p w:rsidR="007315A5" w:rsidRDefault="007315A5" w:rsidP="00507604">
            <w:pPr>
              <w:ind w:left="90" w:right="90"/>
              <w:jc w:val="center"/>
              <w:rPr>
                <w:rFonts w:hint="eastAsia"/>
                <w:sz w:val="48"/>
                <w:szCs w:val="48"/>
                <w:lang w:eastAsia="ja-JP"/>
              </w:rPr>
            </w:pPr>
            <w:r w:rsidRPr="007315A5">
              <w:rPr>
                <w:sz w:val="48"/>
                <w:szCs w:val="48"/>
                <w:lang w:eastAsia="ja-JP"/>
              </w:rPr>
              <w:drawing>
                <wp:inline distT="0" distB="0" distL="0" distR="0">
                  <wp:extent cx="2287422" cy="1774209"/>
                  <wp:effectExtent l="19050" t="0" r="0" b="0"/>
                  <wp:docPr id="5" name="図 29" descr="http://4.bp.blogspot.com/-Oe4qsz5wKuI/UODqqKjKo7I/AAAAAAAADu4/nYTYPnnU2eA/s400/Decemb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4.bp.blogspot.com/-Oe4qsz5wKuI/UODqqKjKo7I/AAAAAAAADu4/nYTYPnnU2eA/s400/Decemb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881" cy="177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5A5" w:rsidRPr="00D00BAC" w:rsidRDefault="007315A5" w:rsidP="007315A5">
            <w:pPr>
              <w:ind w:right="90"/>
              <w:rPr>
                <w:rFonts w:hint="eastAsia"/>
                <w:sz w:val="48"/>
                <w:szCs w:val="48"/>
                <w:lang w:eastAsia="ja-JP"/>
              </w:rPr>
            </w:pPr>
          </w:p>
        </w:tc>
        <w:tc>
          <w:tcPr>
            <w:tcW w:w="3828" w:type="dxa"/>
            <w:vAlign w:val="center"/>
          </w:tcPr>
          <w:p w:rsidR="007315A5" w:rsidRPr="00BB79EE" w:rsidRDefault="007315A5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 w:rsidRPr="00BB79EE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一月</w:t>
            </w:r>
          </w:p>
          <w:p w:rsidR="007315A5" w:rsidRPr="00BB79EE" w:rsidRDefault="007315A5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 w:rsidRPr="00BB79EE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January</w:t>
            </w:r>
          </w:p>
          <w:p w:rsidR="007315A5" w:rsidRPr="00D00BAC" w:rsidRDefault="007315A5" w:rsidP="00507604">
            <w:pPr>
              <w:ind w:left="90" w:right="90"/>
              <w:jc w:val="center"/>
              <w:rPr>
                <w:sz w:val="48"/>
                <w:szCs w:val="48"/>
              </w:rPr>
            </w:pPr>
            <w:r w:rsidRPr="007315A5">
              <w:rPr>
                <w:sz w:val="48"/>
                <w:szCs w:val="48"/>
              </w:rPr>
              <w:drawing>
                <wp:inline distT="0" distB="0" distL="0" distR="0">
                  <wp:extent cx="2130311" cy="1610436"/>
                  <wp:effectExtent l="19050" t="0" r="3289" b="0"/>
                  <wp:docPr id="3" name="図 26" descr="http://3.bp.blogspot.com/-9HjvD3Xcu5U/UXf0ocZ7sdI/AAAAAAAAASU/WCCIpYIRdaI/s1600/01+Janu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3.bp.blogspot.com/-9HjvD3Xcu5U/UXf0ocZ7sdI/AAAAAAAAASU/WCCIpYIRdaI/s1600/01+Janu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40" cy="1615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7315A5" w:rsidRPr="00BB79EE" w:rsidRDefault="007315A5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二</w:t>
            </w:r>
            <w:r w:rsidRPr="00BB79EE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月</w:t>
            </w:r>
          </w:p>
          <w:p w:rsidR="007315A5" w:rsidRPr="00BB79EE" w:rsidRDefault="007315A5" w:rsidP="007315A5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February</w:t>
            </w:r>
          </w:p>
          <w:p w:rsidR="007315A5" w:rsidRPr="00D00BAC" w:rsidRDefault="007315A5" w:rsidP="00507604">
            <w:pPr>
              <w:ind w:left="90" w:right="90"/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145229" cy="1255594"/>
                  <wp:effectExtent l="19050" t="0" r="7421" b="0"/>
                  <wp:docPr id="6" name="図 3" descr="http://3.bp.blogspot.com/-0phAEH1bfF4/UQdJUndrFRI/AAAAAAAADYI/9Gylhquv9mM/s1600/02%2BFebru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-0phAEH1bfF4/UQdJUndrFRI/AAAAAAAADYI/9Gylhquv9mM/s1600/02%2BFebru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98" cy="125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7315A5" w:rsidRDefault="007315A5" w:rsidP="007315A5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</w:pPr>
            <w:r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  <w:lang w:eastAsia="ja-JP"/>
              </w:rPr>
              <w:t>2014</w:t>
            </w:r>
          </w:p>
          <w:p w:rsidR="007315A5" w:rsidRPr="00BB79EE" w:rsidRDefault="007315A5" w:rsidP="007315A5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Two thousand fourteen</w:t>
            </w:r>
          </w:p>
          <w:p w:rsidR="007315A5" w:rsidRDefault="007315A5" w:rsidP="00507604">
            <w:pPr>
              <w:ind w:left="90" w:right="90"/>
              <w:jc w:val="center"/>
              <w:rPr>
                <w:rFonts w:hint="eastAsia"/>
                <w:sz w:val="48"/>
                <w:szCs w:val="48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210293" cy="1796102"/>
                  <wp:effectExtent l="19050" t="0" r="0" b="0"/>
                  <wp:docPr id="8" name="図 6" descr="http://all-images.org/wp-content/uploads/2013/12/New-Year-2014-wallpapers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ll-images.org/wp-content/uploads/2013/12/New-Year-2014-wallpapers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155" cy="1800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7315A5" w:rsidRPr="00942965" w:rsidRDefault="007315A5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 w:rsidRPr="00942965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雪</w:t>
            </w:r>
          </w:p>
          <w:p w:rsidR="007315A5" w:rsidRPr="00942965" w:rsidRDefault="007315A5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942965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Snow</w:t>
            </w:r>
          </w:p>
          <w:p w:rsidR="007315A5" w:rsidRPr="00D00BAC" w:rsidRDefault="007315A5" w:rsidP="00507604">
            <w:pPr>
              <w:ind w:left="90" w:right="90"/>
              <w:jc w:val="center"/>
              <w:rPr>
                <w:sz w:val="48"/>
                <w:szCs w:val="48"/>
              </w:rPr>
            </w:pPr>
            <w:r w:rsidRPr="007315A5">
              <w:rPr>
                <w:sz w:val="48"/>
                <w:szCs w:val="48"/>
              </w:rPr>
              <w:drawing>
                <wp:inline distT="0" distB="0" distL="0" distR="0">
                  <wp:extent cx="2307000" cy="1688276"/>
                  <wp:effectExtent l="19050" t="0" r="0" b="0"/>
                  <wp:docPr id="9" name="図 32" descr="http://1.bp.blogspot.com/-LB7yqrED05Y/Tq6UtYn9fuI/AAAAAAAAPW8/bCDqxZLV6ik/s1600/Best-top-desktop-snow-wallpapers-hd-snow-wallpaper-picture-image-photo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1.bp.blogspot.com/-LB7yqrED05Y/Tq6UtYn9fuI/AAAAAAAAPW8/bCDqxZLV6ik/s1600/Best-top-desktop-snow-wallpapers-hd-snow-wallpaper-picture-image-photo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186" cy="1686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7315A5" w:rsidRPr="00942965" w:rsidRDefault="007315A5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冬</w:t>
            </w:r>
          </w:p>
          <w:p w:rsidR="007315A5" w:rsidRPr="00942965" w:rsidRDefault="007315A5" w:rsidP="007315A5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Winter</w:t>
            </w:r>
          </w:p>
          <w:p w:rsidR="007315A5" w:rsidRPr="00D00BAC" w:rsidRDefault="00DD431E" w:rsidP="00507604">
            <w:pPr>
              <w:ind w:left="90" w:right="90"/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1870740" cy="1998180"/>
                  <wp:effectExtent l="19050" t="0" r="0" b="0"/>
                  <wp:docPr id="12" name="図 9" descr="http://thumbs.dreamstime.com/z/winter-clip-art-set-eps-1959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humbs.dreamstime.com/z/winter-clip-art-set-eps-1959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380" cy="200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7315A5" w:rsidRPr="00A35C09" w:rsidRDefault="007315A5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 w:rsidRPr="00A35C09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雪だるま</w:t>
            </w:r>
          </w:p>
          <w:p w:rsidR="007315A5" w:rsidRPr="00A35C09" w:rsidRDefault="007315A5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A35C09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Snowman</w:t>
            </w:r>
          </w:p>
          <w:p w:rsidR="007315A5" w:rsidRDefault="007315A5" w:rsidP="00507604">
            <w:pPr>
              <w:ind w:left="90" w:right="90"/>
              <w:jc w:val="center"/>
              <w:rPr>
                <w:rFonts w:hint="eastAsia"/>
                <w:sz w:val="48"/>
                <w:szCs w:val="48"/>
                <w:lang w:eastAsia="ja-JP"/>
              </w:rPr>
            </w:pPr>
            <w:r w:rsidRPr="007315A5">
              <w:rPr>
                <w:sz w:val="48"/>
                <w:szCs w:val="48"/>
                <w:lang w:eastAsia="ja-JP"/>
              </w:rPr>
              <w:drawing>
                <wp:inline distT="0" distB="0" distL="0" distR="0">
                  <wp:extent cx="2279176" cy="2014948"/>
                  <wp:effectExtent l="19050" t="0" r="6824" b="0"/>
                  <wp:docPr id="11" name="図 35" descr="http://masterwallpapers.com/wp-content/uploads/2013/12/happy-snowman-draw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masterwallpapers.com/wp-content/uploads/2013/12/happy-snowman-draw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135" cy="2014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DD431E" w:rsidRDefault="00DD431E" w:rsidP="00DD431E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冬休み</w:t>
            </w:r>
          </w:p>
          <w:p w:rsidR="00DD431E" w:rsidRPr="00DD431E" w:rsidRDefault="00DD431E" w:rsidP="00DD431E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Winter</w:t>
            </w:r>
            <w:r>
              <w:rPr>
                <w:rFonts w:ascii="Arial" w:hAnsi="Arial" w:cs="Arial" w:hint="eastAsia"/>
                <w:color w:val="000000"/>
                <w:sz w:val="48"/>
                <w:szCs w:val="48"/>
                <w:shd w:val="clear" w:color="auto" w:fill="FFFFFF"/>
                <w:lang w:eastAsia="ja-JP"/>
              </w:rPr>
              <w:t xml:space="preserve"> Break</w:t>
            </w:r>
          </w:p>
          <w:p w:rsidR="007315A5" w:rsidRPr="00D00BAC" w:rsidRDefault="00DD431E" w:rsidP="00507604">
            <w:pPr>
              <w:ind w:left="90" w:right="90"/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227433" cy="1583140"/>
                  <wp:effectExtent l="19050" t="0" r="1417" b="0"/>
                  <wp:docPr id="14" name="図 12" descr="http://www.csus.edu/housing/winterbreak/winterbreakcol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sus.edu/housing/winterbreak/winterbreakcol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887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0E702F" w:rsidRDefault="00DD431E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  <w:lang w:eastAsia="ja-JP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寒い</w:t>
            </w:r>
          </w:p>
          <w:p w:rsidR="00DD431E" w:rsidRPr="000E702F" w:rsidRDefault="000E702F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Cold</w:t>
            </w:r>
          </w:p>
          <w:p w:rsidR="007315A5" w:rsidRPr="00D00BAC" w:rsidRDefault="00DD431E" w:rsidP="00507604">
            <w:pPr>
              <w:ind w:left="90" w:right="90"/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163392" cy="1924115"/>
                  <wp:effectExtent l="19050" t="0" r="8308" b="0"/>
                  <wp:docPr id="15" name="図 15" descr="http://www.personal.psu.edu/afr3/blogs/siowfa12/c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personal.psu.edu/afr3/blogs/siowfa12/c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771" cy="1922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0E702F" w:rsidRPr="00BB79EE" w:rsidRDefault="000E702F" w:rsidP="000E702F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lastRenderedPageBreak/>
              <w:t>手袋</w:t>
            </w:r>
          </w:p>
          <w:p w:rsidR="007315A5" w:rsidRDefault="000E702F" w:rsidP="00507604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 w:rsidRPr="000E702F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Gloves</w:t>
            </w:r>
          </w:p>
          <w:p w:rsidR="000E702F" w:rsidRPr="000E702F" w:rsidRDefault="000E702F" w:rsidP="00507604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286814" cy="1910686"/>
                  <wp:effectExtent l="0" t="0" r="0" b="0"/>
                  <wp:docPr id="18" name="図 18" descr="http://sweetclipart.com/multisite/sweetclipart/files/christmas_mitte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weetclipart.com/multisite/sweetclipart/files/christmas_mitte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916" cy="1910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0E702F" w:rsidRPr="00BB79EE" w:rsidRDefault="000E702F" w:rsidP="000E702F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マフラー</w:t>
            </w:r>
          </w:p>
          <w:p w:rsidR="000E702F" w:rsidRDefault="000E702F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Scarf</w:t>
            </w:r>
          </w:p>
          <w:p w:rsidR="007315A5" w:rsidRPr="00D00BAC" w:rsidRDefault="000E702F" w:rsidP="00507604">
            <w:pPr>
              <w:ind w:left="90" w:right="90"/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096353" cy="2096353"/>
                  <wp:effectExtent l="19050" t="0" r="0" b="0"/>
                  <wp:docPr id="21" name="図 21" descr="http://m-y-d-s.com/en/fashion/scarf/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-y-d-s.com/en/fashion/scarf/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762" cy="2098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0E702F" w:rsidRPr="00BB79EE" w:rsidRDefault="000E702F" w:rsidP="000E702F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雪花</w:t>
            </w:r>
          </w:p>
          <w:p w:rsidR="000E702F" w:rsidRDefault="000E702F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Snowflake</w:t>
            </w:r>
          </w:p>
          <w:p w:rsidR="007315A5" w:rsidRPr="00D00BAC" w:rsidRDefault="000E702F" w:rsidP="00507604">
            <w:pPr>
              <w:ind w:left="90" w:right="90"/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047164" cy="2047164"/>
                  <wp:effectExtent l="19050" t="0" r="0" b="0"/>
                  <wp:docPr id="24" name="図 24" descr="http://previewcf.turbosquid.com/Preview/Content_2010_11_09__20_55_38/snowflake_3_3.jpgbb405489-da5c-4bb7-b5e7-295bdc7ef335La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previewcf.turbosquid.com/Preview/Content_2010_11_09__20_55_38/snowflake_3_3.jpgbb405489-da5c-4bb7-b5e7-295bdc7ef335Lar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813" cy="2052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3E35CE" w:rsidRPr="00BB79EE" w:rsidRDefault="003E35CE" w:rsidP="003E35CE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雪合戦</w:t>
            </w:r>
          </w:p>
          <w:p w:rsidR="003E35CE" w:rsidRDefault="003E35CE" w:rsidP="003E35CE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Snowball Fight</w:t>
            </w:r>
          </w:p>
          <w:p w:rsidR="007315A5" w:rsidRDefault="003E35CE" w:rsidP="00507604">
            <w:pPr>
              <w:ind w:left="90" w:right="90"/>
              <w:jc w:val="center"/>
              <w:rPr>
                <w:rFonts w:hint="eastAsia"/>
                <w:sz w:val="48"/>
                <w:szCs w:val="48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287422" cy="1746394"/>
                  <wp:effectExtent l="19050" t="0" r="0" b="0"/>
                  <wp:docPr id="27" name="図 27" descr="http://i10.glitter-graphics.org/pub/1762/1762550irqqtlys5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10.glitter-graphics.org/pub/1762/1762550irqqtlys5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53" cy="1750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9D235C" w:rsidRPr="00BB79EE" w:rsidRDefault="00143863" w:rsidP="009D235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氷</w:t>
            </w:r>
          </w:p>
          <w:p w:rsidR="009D235C" w:rsidRDefault="00143863" w:rsidP="009D235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Ice</w:t>
            </w:r>
          </w:p>
          <w:p w:rsidR="007315A5" w:rsidRPr="00D00BAC" w:rsidRDefault="00143863" w:rsidP="00507604">
            <w:pPr>
              <w:ind w:left="90" w:right="90"/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1939994" cy="2060812"/>
                  <wp:effectExtent l="19050" t="0" r="3106" b="0"/>
                  <wp:docPr id="36" name="図 36" descr="http://www.fda.gov/ucm/groups/fdagov-public/documents/image/ucm19759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fda.gov/ucm/groups/fdagov-public/documents/image/ucm19759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44" cy="2062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7315A5" w:rsidRPr="00D00BAC" w:rsidRDefault="007315A5" w:rsidP="00507604">
            <w:pPr>
              <w:ind w:left="90" w:right="90"/>
              <w:jc w:val="center"/>
              <w:rPr>
                <w:sz w:val="48"/>
                <w:szCs w:val="48"/>
              </w:rPr>
            </w:pPr>
          </w:p>
        </w:tc>
      </w:tr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7315A5" w:rsidRDefault="007315A5" w:rsidP="00507604">
            <w:pPr>
              <w:ind w:left="90" w:right="90"/>
              <w:jc w:val="center"/>
              <w:rPr>
                <w:rFonts w:hint="eastAsia"/>
                <w:sz w:val="48"/>
                <w:szCs w:val="48"/>
                <w:lang w:eastAsia="ja-JP"/>
              </w:rPr>
            </w:pPr>
          </w:p>
          <w:p w:rsidR="007315A5" w:rsidRDefault="007315A5" w:rsidP="00143863">
            <w:pPr>
              <w:ind w:left="90" w:right="90"/>
              <w:rPr>
                <w:rFonts w:hint="eastAsia"/>
                <w:sz w:val="48"/>
                <w:szCs w:val="48"/>
                <w:lang w:eastAsia="ja-JP"/>
              </w:rPr>
            </w:pPr>
          </w:p>
        </w:tc>
        <w:tc>
          <w:tcPr>
            <w:tcW w:w="3828" w:type="dxa"/>
            <w:vAlign w:val="center"/>
          </w:tcPr>
          <w:p w:rsidR="007315A5" w:rsidRPr="00D00BAC" w:rsidRDefault="007315A5" w:rsidP="00507604">
            <w:pPr>
              <w:ind w:left="90" w:right="90"/>
              <w:jc w:val="center"/>
              <w:rPr>
                <w:sz w:val="48"/>
                <w:szCs w:val="48"/>
              </w:rPr>
            </w:pPr>
          </w:p>
        </w:tc>
        <w:tc>
          <w:tcPr>
            <w:tcW w:w="3685" w:type="dxa"/>
            <w:vAlign w:val="center"/>
          </w:tcPr>
          <w:p w:rsidR="007315A5" w:rsidRPr="00D00BAC" w:rsidRDefault="007315A5" w:rsidP="00507604">
            <w:pPr>
              <w:ind w:left="90" w:right="90"/>
              <w:jc w:val="center"/>
              <w:rPr>
                <w:sz w:val="48"/>
                <w:szCs w:val="48"/>
              </w:rPr>
            </w:pPr>
          </w:p>
        </w:tc>
      </w:tr>
    </w:tbl>
    <w:p w:rsidR="00BF142B" w:rsidRPr="00D00BAC" w:rsidRDefault="00BF142B" w:rsidP="00D00BAC">
      <w:pPr>
        <w:ind w:right="90"/>
        <w:rPr>
          <w:vanish/>
          <w:sz w:val="48"/>
          <w:szCs w:val="48"/>
        </w:rPr>
      </w:pPr>
    </w:p>
    <w:sectPr w:rsidR="00BF142B" w:rsidRPr="00D00BAC" w:rsidSect="00672E9E">
      <w:type w:val="continuous"/>
      <w:pgSz w:w="12240" w:h="15840"/>
      <w:pgMar w:top="360" w:right="288" w:bottom="0" w:left="288" w:header="720" w:footer="720" w:gutter="0"/>
      <w:paperSrc w:first="4" w:other="4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6BE" w:rsidRDefault="00E556BE" w:rsidP="007315A5">
      <w:pPr>
        <w:spacing w:after="0" w:line="240" w:lineRule="auto"/>
      </w:pPr>
      <w:r>
        <w:separator/>
      </w:r>
    </w:p>
  </w:endnote>
  <w:endnote w:type="continuationSeparator" w:id="1">
    <w:p w:rsidR="00E556BE" w:rsidRDefault="00E556BE" w:rsidP="00731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6BE" w:rsidRDefault="00E556BE" w:rsidP="007315A5">
      <w:pPr>
        <w:spacing w:after="0" w:line="240" w:lineRule="auto"/>
      </w:pPr>
      <w:r>
        <w:separator/>
      </w:r>
    </w:p>
  </w:footnote>
  <w:footnote w:type="continuationSeparator" w:id="1">
    <w:p w:rsidR="00E556BE" w:rsidRDefault="00E556BE" w:rsidP="007315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attachedTemplate r:id="rId1"/>
  <w:defaultTabStop w:val="720"/>
  <w:characterSpacingControl w:val="doNotCompress"/>
  <w:hdrShapeDefaults>
    <o:shapedefaults v:ext="edit" spidmax="4098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00BAC"/>
    <w:rsid w:val="000D33AC"/>
    <w:rsid w:val="000E1264"/>
    <w:rsid w:val="000E702F"/>
    <w:rsid w:val="00143863"/>
    <w:rsid w:val="00232C57"/>
    <w:rsid w:val="003E35CE"/>
    <w:rsid w:val="00445DC3"/>
    <w:rsid w:val="005312EE"/>
    <w:rsid w:val="00672E9E"/>
    <w:rsid w:val="007315A5"/>
    <w:rsid w:val="0086407B"/>
    <w:rsid w:val="00942965"/>
    <w:rsid w:val="00953B3D"/>
    <w:rsid w:val="00971F93"/>
    <w:rsid w:val="009D235C"/>
    <w:rsid w:val="00A10CFA"/>
    <w:rsid w:val="00A35C09"/>
    <w:rsid w:val="00A643CA"/>
    <w:rsid w:val="00AA255B"/>
    <w:rsid w:val="00BB79EE"/>
    <w:rsid w:val="00BF142B"/>
    <w:rsid w:val="00C50B58"/>
    <w:rsid w:val="00D00BAC"/>
    <w:rsid w:val="00DD090F"/>
    <w:rsid w:val="00DD431E"/>
    <w:rsid w:val="00E556BE"/>
    <w:rsid w:val="00ED35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2EE"/>
  </w:style>
  <w:style w:type="paragraph" w:styleId="3">
    <w:name w:val="heading 3"/>
    <w:basedOn w:val="a"/>
    <w:link w:val="30"/>
    <w:uiPriority w:val="9"/>
    <w:qFormat/>
    <w:rsid w:val="005312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5312EE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3">
    <w:name w:val="Table Grid"/>
    <w:basedOn w:val="a1"/>
    <w:uiPriority w:val="59"/>
    <w:rsid w:val="00BF1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3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吹き出し (文字)"/>
    <w:basedOn w:val="a0"/>
    <w:link w:val="a4"/>
    <w:uiPriority w:val="99"/>
    <w:semiHidden/>
    <w:rsid w:val="000D33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00BAC"/>
  </w:style>
  <w:style w:type="paragraph" w:styleId="a6">
    <w:name w:val="header"/>
    <w:basedOn w:val="a"/>
    <w:link w:val="a7"/>
    <w:uiPriority w:val="99"/>
    <w:semiHidden/>
    <w:unhideWhenUsed/>
    <w:rsid w:val="007315A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7315A5"/>
  </w:style>
  <w:style w:type="paragraph" w:styleId="a8">
    <w:name w:val="footer"/>
    <w:basedOn w:val="a"/>
    <w:link w:val="a9"/>
    <w:uiPriority w:val="99"/>
    <w:semiHidden/>
    <w:unhideWhenUsed/>
    <w:rsid w:val="007315A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7315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4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My%20Documents\Downloads\AA7593_blank-card-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AA7593_blank-card-template (1)</Template>
  <TotalTime>18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 </cp:lastModifiedBy>
  <cp:revision>4</cp:revision>
  <cp:lastPrinted>2014-01-22T01:02:00Z</cp:lastPrinted>
  <dcterms:created xsi:type="dcterms:W3CDTF">2014-01-22T00:49:00Z</dcterms:created>
  <dcterms:modified xsi:type="dcterms:W3CDTF">2014-01-22T01:03:00Z</dcterms:modified>
</cp:coreProperties>
</file>